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96D474" w14:textId="77777777" w:rsidR="005D537B" w:rsidRPr="005D537B" w:rsidRDefault="005D537B" w:rsidP="005D537B">
      <w:pPr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 w:rsidRPr="005D537B">
        <w:rPr>
          <w:rFonts w:ascii="Times New Roman" w:hAnsi="Times New Roman" w:cs="Times New Roman"/>
          <w:b/>
          <w:bCs/>
          <w:sz w:val="24"/>
          <w:szCs w:val="28"/>
        </w:rPr>
        <w:t>Research Participants Needed</w:t>
      </w:r>
    </w:p>
    <w:p w14:paraId="1361690B" w14:textId="77777777" w:rsidR="005D537B" w:rsidRPr="005D537B" w:rsidRDefault="005D537B" w:rsidP="005D537B">
      <w:pPr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 w:rsidRPr="005D537B">
        <w:rPr>
          <w:rFonts w:ascii="Times New Roman" w:hAnsi="Times New Roman" w:cs="Times New Roman"/>
          <w:b/>
          <w:bCs/>
          <w:sz w:val="24"/>
          <w:szCs w:val="28"/>
        </w:rPr>
        <w:t>Fostering Cultural Co-creation in Future Museum Models</w:t>
      </w:r>
    </w:p>
    <w:p w14:paraId="1B078B10" w14:textId="77777777" w:rsidR="005D537B" w:rsidRPr="005D537B" w:rsidRDefault="005D537B" w:rsidP="005D537B">
      <w:pPr>
        <w:rPr>
          <w:rFonts w:ascii="Times New Roman" w:hAnsi="Times New Roman" w:cs="Times New Roman"/>
          <w:sz w:val="24"/>
          <w:szCs w:val="28"/>
        </w:rPr>
      </w:pPr>
      <w:r w:rsidRPr="005D537B">
        <w:rPr>
          <w:rFonts w:ascii="Times New Roman" w:hAnsi="Times New Roman" w:cs="Times New Roman"/>
          <w:sz w:val="24"/>
          <w:szCs w:val="28"/>
        </w:rPr>
        <w:t>Are you a professional, scholar, or practitioner in museum studies, cultural tourism, heritage interpretation, or visitor experience?</w:t>
      </w:r>
    </w:p>
    <w:p w14:paraId="0B6EA3E8" w14:textId="77777777" w:rsidR="005D537B" w:rsidRPr="005D537B" w:rsidRDefault="005D537B" w:rsidP="005D537B">
      <w:pPr>
        <w:rPr>
          <w:rFonts w:ascii="Times New Roman" w:hAnsi="Times New Roman" w:cs="Times New Roman"/>
          <w:sz w:val="24"/>
          <w:szCs w:val="28"/>
        </w:rPr>
      </w:pPr>
      <w:r w:rsidRPr="005D537B">
        <w:rPr>
          <w:rFonts w:ascii="Times New Roman" w:hAnsi="Times New Roman" w:cs="Times New Roman"/>
          <w:sz w:val="24"/>
          <w:szCs w:val="28"/>
        </w:rPr>
        <w:t>You are invited to take part in a graduate research study by Sophia Zhu, a Master of Arts in Tourism Management student at Royal Roads University, supervised by Dr. Moira McDonald.</w:t>
      </w:r>
    </w:p>
    <w:p w14:paraId="2E92AC83" w14:textId="77777777" w:rsidR="005D537B" w:rsidRPr="005D537B" w:rsidRDefault="005D537B" w:rsidP="005D537B">
      <w:pPr>
        <w:rPr>
          <w:rFonts w:ascii="Times New Roman" w:hAnsi="Times New Roman" w:cs="Times New Roman"/>
          <w:sz w:val="24"/>
          <w:szCs w:val="28"/>
        </w:rPr>
      </w:pPr>
      <w:r w:rsidRPr="005D537B">
        <w:rPr>
          <w:rFonts w:ascii="Times New Roman" w:hAnsi="Times New Roman" w:cs="Times New Roman"/>
          <w:sz w:val="24"/>
          <w:szCs w:val="28"/>
        </w:rPr>
        <w:t xml:space="preserve">Project title: </w:t>
      </w:r>
      <w:r w:rsidRPr="005D537B">
        <w:rPr>
          <w:rFonts w:ascii="Times New Roman" w:hAnsi="Times New Roman" w:cs="Times New Roman"/>
          <w:i/>
          <w:iCs/>
          <w:sz w:val="24"/>
          <w:szCs w:val="28"/>
        </w:rPr>
        <w:t>Fostering Cultural Co-creation in Future Museum Models: A Study of Eastern, Indigenous, and Western Perspectives</w:t>
      </w:r>
    </w:p>
    <w:p w14:paraId="4BF0DE07" w14:textId="77777777" w:rsidR="005D537B" w:rsidRPr="005D537B" w:rsidRDefault="005D537B" w:rsidP="005D537B">
      <w:pPr>
        <w:rPr>
          <w:rFonts w:ascii="Times New Roman" w:hAnsi="Times New Roman" w:cs="Times New Roman"/>
          <w:sz w:val="24"/>
          <w:szCs w:val="28"/>
        </w:rPr>
      </w:pPr>
      <w:r w:rsidRPr="005D537B">
        <w:rPr>
          <w:rFonts w:ascii="Times New Roman" w:hAnsi="Times New Roman" w:cs="Times New Roman"/>
          <w:sz w:val="24"/>
          <w:szCs w:val="28"/>
        </w:rPr>
        <w:t>About the study:</w:t>
      </w:r>
    </w:p>
    <w:p w14:paraId="72829479" w14:textId="77777777" w:rsidR="005D537B" w:rsidRPr="005D537B" w:rsidRDefault="005D537B" w:rsidP="005D537B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8"/>
        </w:rPr>
      </w:pPr>
      <w:r w:rsidRPr="005D537B">
        <w:rPr>
          <w:rFonts w:ascii="Times New Roman" w:hAnsi="Times New Roman" w:cs="Times New Roman"/>
          <w:sz w:val="24"/>
          <w:szCs w:val="28"/>
        </w:rPr>
        <w:t xml:space="preserve">Purpose: To explore how Eastern, Indigenous, and </w:t>
      </w:r>
      <w:proofErr w:type="gramStart"/>
      <w:r w:rsidRPr="005D537B">
        <w:rPr>
          <w:rFonts w:ascii="Times New Roman" w:hAnsi="Times New Roman" w:cs="Times New Roman"/>
          <w:sz w:val="24"/>
          <w:szCs w:val="28"/>
        </w:rPr>
        <w:t>Western museum</w:t>
      </w:r>
      <w:proofErr w:type="gramEnd"/>
      <w:r w:rsidRPr="005D537B">
        <w:rPr>
          <w:rFonts w:ascii="Times New Roman" w:hAnsi="Times New Roman" w:cs="Times New Roman"/>
          <w:sz w:val="24"/>
          <w:szCs w:val="28"/>
        </w:rPr>
        <w:t xml:space="preserve"> traditions can be brought together to inform more inclusive and culturally respectful museums of the future.</w:t>
      </w:r>
    </w:p>
    <w:p w14:paraId="1686CF4F" w14:textId="77777777" w:rsidR="005D537B" w:rsidRPr="005D537B" w:rsidRDefault="005D537B" w:rsidP="005D537B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8"/>
        </w:rPr>
      </w:pPr>
      <w:r w:rsidRPr="005D537B">
        <w:rPr>
          <w:rFonts w:ascii="Times New Roman" w:hAnsi="Times New Roman" w:cs="Times New Roman"/>
          <w:sz w:val="24"/>
          <w:szCs w:val="28"/>
        </w:rPr>
        <w:t>Time commitment: One 45-minute semi-structured interview, held online (Zoom or MS Teams) or in person, at a time and place that suit you.</w:t>
      </w:r>
    </w:p>
    <w:p w14:paraId="4CCBCC29" w14:textId="77777777" w:rsidR="005D537B" w:rsidRPr="005D537B" w:rsidRDefault="005D537B" w:rsidP="005D537B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8"/>
        </w:rPr>
      </w:pPr>
      <w:r w:rsidRPr="005D537B">
        <w:rPr>
          <w:rFonts w:ascii="Times New Roman" w:hAnsi="Times New Roman" w:cs="Times New Roman"/>
          <w:sz w:val="24"/>
          <w:szCs w:val="28"/>
        </w:rPr>
        <w:t>Confidentiality: Your responses will be kept confidential, and pseudonyms or codes will be used in place of names in all reporting.</w:t>
      </w:r>
    </w:p>
    <w:p w14:paraId="41641F28" w14:textId="77777777" w:rsidR="005D537B" w:rsidRPr="005D537B" w:rsidRDefault="005D537B" w:rsidP="005D537B">
      <w:pPr>
        <w:rPr>
          <w:rFonts w:ascii="Times New Roman" w:hAnsi="Times New Roman" w:cs="Times New Roman"/>
          <w:sz w:val="24"/>
          <w:szCs w:val="28"/>
        </w:rPr>
      </w:pPr>
      <w:r w:rsidRPr="005D537B">
        <w:rPr>
          <w:rFonts w:ascii="Times New Roman" w:hAnsi="Times New Roman" w:cs="Times New Roman"/>
          <w:sz w:val="24"/>
          <w:szCs w:val="28"/>
        </w:rPr>
        <w:t>Interested in taking part or learning more?</w:t>
      </w:r>
    </w:p>
    <w:p w14:paraId="390C0857" w14:textId="77777777" w:rsidR="005D537B" w:rsidRPr="005D537B" w:rsidRDefault="005D537B" w:rsidP="005D537B">
      <w:pPr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5D537B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Contact Sophia Zhu at </w:t>
      </w:r>
      <w:hyperlink r:id="rId5" w:history="1">
        <w:r w:rsidRPr="005D537B">
          <w:rPr>
            <w:rStyle w:val="ae"/>
            <w:rFonts w:ascii="Times New Roman" w:hAnsi="Times New Roman" w:cs="Times New Roman"/>
            <w:color w:val="000000" w:themeColor="text1"/>
            <w:sz w:val="24"/>
            <w:szCs w:val="28"/>
            <w:u w:val="none"/>
          </w:rPr>
          <w:t>yingx2zhu@gmail.com</w:t>
        </w:r>
      </w:hyperlink>
      <w:r w:rsidRPr="005D537B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or </w:t>
      </w:r>
      <w:hyperlink r:id="rId6" w:history="1">
        <w:r w:rsidRPr="005D537B">
          <w:rPr>
            <w:rStyle w:val="ae"/>
            <w:rFonts w:ascii="Times New Roman" w:hAnsi="Times New Roman" w:cs="Times New Roman"/>
            <w:color w:val="000000" w:themeColor="text1"/>
            <w:sz w:val="24"/>
            <w:szCs w:val="28"/>
            <w:u w:val="none"/>
          </w:rPr>
          <w:t>Yingying.5zhu@royalroads.ca</w:t>
        </w:r>
      </w:hyperlink>
      <w:r w:rsidRPr="005D537B">
        <w:rPr>
          <w:rFonts w:ascii="Times New Roman" w:hAnsi="Times New Roman" w:cs="Times New Roman"/>
          <w:color w:val="000000" w:themeColor="text1"/>
          <w:sz w:val="24"/>
          <w:szCs w:val="28"/>
        </w:rPr>
        <w:t>.</w:t>
      </w:r>
    </w:p>
    <w:p w14:paraId="1DA8BE09" w14:textId="20F94477" w:rsidR="005D537B" w:rsidRPr="005D537B" w:rsidRDefault="005D537B" w:rsidP="005D537B">
      <w:pPr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5D537B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This study has been reviewed and approved by the Royal Roads University Research Ethics Board. For any concerns, contact </w:t>
      </w:r>
      <w:hyperlink r:id="rId7" w:history="1">
        <w:r w:rsidRPr="005D537B">
          <w:rPr>
            <w:rStyle w:val="ae"/>
            <w:rFonts w:ascii="Times New Roman" w:hAnsi="Times New Roman" w:cs="Times New Roman"/>
            <w:color w:val="000000" w:themeColor="text1"/>
            <w:sz w:val="24"/>
            <w:szCs w:val="28"/>
            <w:u w:val="none"/>
          </w:rPr>
          <w:t>ethicalreview@royalroads.ca</w:t>
        </w:r>
      </w:hyperlink>
      <w:r w:rsidRPr="005D537B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or call (250) 391-2600 (ext. 4486 or local 4206). Supervisor: Dr. Moira McDonald, </w:t>
      </w:r>
      <w:hyperlink r:id="rId8" w:history="1">
        <w:r w:rsidRPr="005D537B">
          <w:rPr>
            <w:rStyle w:val="ae"/>
            <w:rFonts w:ascii="Times New Roman" w:hAnsi="Times New Roman" w:cs="Times New Roman"/>
            <w:color w:val="000000" w:themeColor="text1"/>
            <w:sz w:val="24"/>
            <w:szCs w:val="28"/>
            <w:u w:val="none"/>
          </w:rPr>
          <w:t>Moira.3mcdonald@royalroads.ca</w:t>
        </w:r>
      </w:hyperlink>
      <w:r w:rsidRPr="005D537B">
        <w:rPr>
          <w:rFonts w:ascii="Times New Roman" w:hAnsi="Times New Roman" w:cs="Times New Roman"/>
          <w:color w:val="000000" w:themeColor="text1"/>
          <w:sz w:val="24"/>
          <w:szCs w:val="28"/>
        </w:rPr>
        <w:t>.</w:t>
      </w:r>
    </w:p>
    <w:p w14:paraId="6D8F1D3C" w14:textId="77777777" w:rsidR="00A10766" w:rsidRPr="005D537B" w:rsidRDefault="00A10766" w:rsidP="005D537B">
      <w:pPr>
        <w:rPr>
          <w:rFonts w:ascii="Times New Roman" w:hAnsi="Times New Roman" w:cs="Times New Roman"/>
          <w:color w:val="000000" w:themeColor="text1"/>
        </w:rPr>
      </w:pPr>
    </w:p>
    <w:sectPr w:rsidR="00A10766" w:rsidRPr="005D537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586858"/>
    <w:multiLevelType w:val="multilevel"/>
    <w:tmpl w:val="87CAB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F322926"/>
    <w:multiLevelType w:val="multilevel"/>
    <w:tmpl w:val="C59C9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46280767">
    <w:abstractNumId w:val="1"/>
  </w:num>
  <w:num w:numId="2" w16cid:durableId="18586970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2F2"/>
    <w:rsid w:val="005D537B"/>
    <w:rsid w:val="007212F2"/>
    <w:rsid w:val="0079294C"/>
    <w:rsid w:val="007A7D5F"/>
    <w:rsid w:val="007C5CC5"/>
    <w:rsid w:val="00A10766"/>
    <w:rsid w:val="00FA7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FC5BB8E"/>
  <w15:chartTrackingRefBased/>
  <w15:docId w15:val="{E644AD0A-B994-4568-9032-92E60402B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10766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107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1076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10766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10766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10766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10766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10766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10766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10766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A1076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A1076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A10766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A10766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A10766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A10766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A10766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A10766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A10766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A107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10766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A1076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107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A1076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1076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10766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1076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A10766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A10766"/>
    <w:rPr>
      <w:b/>
      <w:bCs/>
      <w:smallCaps/>
      <w:color w:val="2F5496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FA72CD"/>
    <w:rPr>
      <w:color w:val="0563C1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FA72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ira.3mcdonald@royalroads.ca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ethicalreview@royalroads.c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Yingying.5zhu@royalroads.ca" TargetMode="External"/><Relationship Id="rId5" Type="http://schemas.openxmlformats.org/officeDocument/2006/relationships/hyperlink" Target="mailto:yingx2zhu@gmail.com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ys\Desktop\Recruitment%20Notice%20.dot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Recruitment Notice </Template>
  <TotalTime>1</TotalTime>
  <Pages>1</Pages>
  <Words>222</Words>
  <Characters>1340</Characters>
  <Application>Microsoft Office Word</Application>
  <DocSecurity>0</DocSecurity>
  <Lines>26</Lines>
  <Paragraphs>15</Paragraphs>
  <ScaleCrop>false</ScaleCrop>
  <Company/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ys</dc:creator>
  <cp:keywords/>
  <dc:description/>
  <cp:lastModifiedBy>sophia Z</cp:lastModifiedBy>
  <cp:revision>1</cp:revision>
  <dcterms:created xsi:type="dcterms:W3CDTF">2026-08-10T16:26:00Z</dcterms:created>
  <dcterms:modified xsi:type="dcterms:W3CDTF">2026-08-10T16:27:00Z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-610194906</vt:i4>
  </property>
</Properties>
</file>